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B6F" w:rsidRDefault="00FC72A9">
      <w:bookmarkStart w:id="0" w:name="_GoBack"/>
      <w:bookmarkEnd w:id="0"/>
      <w:r w:rsidRPr="00FC72A9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611BD8" wp14:editId="06761579">
                <wp:simplePos x="0" y="0"/>
                <wp:positionH relativeFrom="margin">
                  <wp:align>center</wp:align>
                </wp:positionH>
                <wp:positionV relativeFrom="paragraph">
                  <wp:posOffset>757664</wp:posOffset>
                </wp:positionV>
                <wp:extent cx="1038860" cy="862330"/>
                <wp:effectExtent l="0" t="0" r="0" b="0"/>
                <wp:wrapNone/>
                <wp:docPr id="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" cy="862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72A9" w:rsidRDefault="00FC72A9" w:rsidP="00FC72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FC72A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88"/>
                                <w:szCs w:val="88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Say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11BD8" id="Rectangle 6" o:spid="_x0000_s1026" style="position:absolute;margin-left:0;margin-top:59.65pt;width:81.8pt;height:67.9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" filled="f" stroked="f">
                <v:textbox>
                  <w:txbxContent>
                    <w:p w:rsidR="00FC72A9" w:rsidRDefault="00FC72A9" w:rsidP="00FC72A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FC72A9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88"/>
                          <w:szCs w:val="88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72A9"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5336891</wp:posOffset>
            </wp:positionH>
            <wp:positionV relativeFrom="page">
              <wp:posOffset>330682</wp:posOffset>
            </wp:positionV>
            <wp:extent cx="1828800" cy="1828800"/>
            <wp:effectExtent l="0" t="0" r="0" b="0"/>
            <wp:wrapTopAndBottom/>
            <wp:docPr id="1032" name="Picture 8" descr="http://cliparts.co/cliparts/8cA/bj7/8cAbj7A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http://cliparts.co/cliparts/8cA/bj7/8cAbj7Ani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2A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BFD61C" wp14:editId="4685D673">
                <wp:simplePos x="0" y="0"/>
                <wp:positionH relativeFrom="column">
                  <wp:posOffset>7310952</wp:posOffset>
                </wp:positionH>
                <wp:positionV relativeFrom="paragraph">
                  <wp:posOffset>803209</wp:posOffset>
                </wp:positionV>
                <wp:extent cx="1659967" cy="862791"/>
                <wp:effectExtent l="0" t="0" r="0" b="0"/>
                <wp:wrapNone/>
                <wp:docPr id="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9967" cy="86279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72A9" w:rsidRDefault="00FC72A9" w:rsidP="00FC72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FC72A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88"/>
                                <w:szCs w:val="88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Check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FD61C" id="Rectangle 8" o:spid="_x0000_s1027" style="position:absolute;margin-left:575.65pt;margin-top:63.25pt;width:130.7pt;height:67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" filled="f" stroked="f">
                <v:textbox>
                  <w:txbxContent>
                    <w:p w:rsidR="00FC72A9" w:rsidRDefault="00FC72A9" w:rsidP="00FC72A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FC72A9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88"/>
                          <w:szCs w:val="88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Check</w:t>
                      </w:r>
                    </w:p>
                  </w:txbxContent>
                </v:textbox>
              </v:rect>
            </w:pict>
          </mc:Fallback>
        </mc:AlternateContent>
      </w:r>
      <w:r w:rsidRPr="00FC72A9">
        <w:drawing>
          <wp:anchor distT="0" distB="0" distL="114300" distR="114300" simplePos="0" relativeHeight="251663360" behindDoc="0" locked="0" layoutInCell="1" allowOverlap="1" wp14:anchorId="2A5F5B6D" wp14:editId="7B565C9C">
            <wp:simplePos x="0" y="0"/>
            <wp:positionH relativeFrom="column">
              <wp:posOffset>7489081</wp:posOffset>
            </wp:positionH>
            <wp:positionV relativeFrom="paragraph">
              <wp:posOffset>-648488</wp:posOffset>
            </wp:positionV>
            <wp:extent cx="1311275" cy="1363980"/>
            <wp:effectExtent l="0" t="0" r="3175" b="7620"/>
            <wp:wrapNone/>
            <wp:docPr id="1034" name="Picture 10" descr="http://www.clipartkid.com/images/62/bright-green-tick-clip-art-at-clker-com-vector-clip-art-online-BfH1gD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://www.clipartkid.com/images/62/bright-green-tick-clip-art-at-clker-com-vector-clip-art-online-BfH1gD-clipar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3639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2A9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D2CA3C" wp14:editId="55A54E9D">
                <wp:simplePos x="0" y="0"/>
                <wp:positionH relativeFrom="column">
                  <wp:posOffset>5519420</wp:posOffset>
                </wp:positionH>
                <wp:positionV relativeFrom="paragraph">
                  <wp:posOffset>787444</wp:posOffset>
                </wp:positionV>
                <wp:extent cx="1570355" cy="862330"/>
                <wp:effectExtent l="0" t="0" r="0" b="0"/>
                <wp:wrapNone/>
                <wp:docPr id="8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0355" cy="862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72A9" w:rsidRDefault="00FC72A9" w:rsidP="00FC72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FC72A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88"/>
                                <w:szCs w:val="88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Write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2CA3C" id="Rectangle 7" o:spid="_x0000_s1028" style="position:absolute;margin-left:434.6pt;margin-top:62pt;width:123.65pt;height:67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" filled="f" stroked="f">
                <v:textbox>
                  <w:txbxContent>
                    <w:p w:rsidR="00FC72A9" w:rsidRDefault="00FC72A9" w:rsidP="00FC72A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FC72A9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88"/>
                          <w:szCs w:val="88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Write</w:t>
                      </w:r>
                    </w:p>
                  </w:txbxContent>
                </v:textbox>
              </v:rect>
            </w:pict>
          </mc:Fallback>
        </mc:AlternateContent>
      </w:r>
      <w:r w:rsidRPr="00FC72A9">
        <w:drawing>
          <wp:anchor distT="0" distB="0" distL="114300" distR="114300" simplePos="0" relativeHeight="251662336" behindDoc="0" locked="0" layoutInCell="1" allowOverlap="1" wp14:anchorId="7A834E73" wp14:editId="789EB36D">
            <wp:simplePos x="0" y="0"/>
            <wp:positionH relativeFrom="column">
              <wp:posOffset>3216166</wp:posOffset>
            </wp:positionH>
            <wp:positionV relativeFrom="paragraph">
              <wp:posOffset>-550194</wp:posOffset>
            </wp:positionV>
            <wp:extent cx="2120900" cy="1569085"/>
            <wp:effectExtent l="0" t="0" r="0" b="0"/>
            <wp:wrapNone/>
            <wp:docPr id="1030" name="Picture 6" descr="http://www.clipartkid.com/images/7/talking-mouth-clip-art-human-mouth-talking-12965826-jpg-YCsKrf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http://www.clipartkid.com/images/7/talking-mouth-clip-art-human-mouth-talking-12965826-jpg-YCsKrf-clipar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5690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2A9">
        <w:drawing>
          <wp:anchor distT="0" distB="0" distL="114300" distR="114300" simplePos="0" relativeHeight="251660288" behindDoc="0" locked="0" layoutInCell="1" allowOverlap="1" wp14:anchorId="34C8AA19" wp14:editId="33705CA3">
            <wp:simplePos x="0" y="0"/>
            <wp:positionH relativeFrom="column">
              <wp:posOffset>-409882</wp:posOffset>
            </wp:positionH>
            <wp:positionV relativeFrom="paragraph">
              <wp:posOffset>-147517</wp:posOffset>
            </wp:positionV>
            <wp:extent cx="1871345" cy="900430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2A9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084E76" wp14:editId="72B70597">
                <wp:simplePos x="0" y="0"/>
                <wp:positionH relativeFrom="column">
                  <wp:posOffset>-175895</wp:posOffset>
                </wp:positionH>
                <wp:positionV relativeFrom="paragraph">
                  <wp:posOffset>818449</wp:posOffset>
                </wp:positionV>
                <wp:extent cx="1369060" cy="862330"/>
                <wp:effectExtent l="0" t="0" r="0" b="0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060" cy="862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72A9" w:rsidRDefault="00FC72A9" w:rsidP="00FC72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FC72A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88"/>
                                <w:szCs w:val="88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Look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84E76" id="Rectangle 4" o:spid="_x0000_s1029" style="position:absolute;margin-left:-13.85pt;margin-top:64.45pt;width:107.8pt;height:67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" filled="f" stroked="f">
                <v:textbox>
                  <w:txbxContent>
                    <w:p w:rsidR="00FC72A9" w:rsidRDefault="00FC72A9" w:rsidP="00FC72A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FC72A9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88"/>
                          <w:szCs w:val="88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Look</w:t>
                      </w:r>
                    </w:p>
                  </w:txbxContent>
                </v:textbox>
              </v:rect>
            </w:pict>
          </mc:Fallback>
        </mc:AlternateContent>
      </w:r>
      <w:r w:rsidRPr="00FC72A9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A6770F" wp14:editId="09324A1A">
                <wp:simplePos x="0" y="0"/>
                <wp:positionH relativeFrom="column">
                  <wp:posOffset>1522270</wp:posOffset>
                </wp:positionH>
                <wp:positionV relativeFrom="paragraph">
                  <wp:posOffset>787444</wp:posOffset>
                </wp:positionV>
                <wp:extent cx="1974850" cy="862330"/>
                <wp:effectExtent l="0" t="0" r="0" b="0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862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72A9" w:rsidRDefault="00FC72A9" w:rsidP="00FC72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FC72A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88"/>
                                <w:szCs w:val="88"/>
                                <w:lang w:val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Cover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6770F" id="Rectangle 5" o:spid="_x0000_s1030" style="position:absolute;margin-left:119.85pt;margin-top:62pt;width:155.5pt;height:67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" filled="f" stroked="f">
                <v:textbox>
                  <w:txbxContent>
                    <w:p w:rsidR="00FC72A9" w:rsidRDefault="00FC72A9" w:rsidP="00FC72A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FC72A9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88"/>
                          <w:szCs w:val="88"/>
                          <w:lang w:val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Cover</w:t>
                      </w:r>
                    </w:p>
                  </w:txbxContent>
                </v:textbox>
              </v:rect>
            </w:pict>
          </mc:Fallback>
        </mc:AlternateContent>
      </w:r>
      <w:r w:rsidRPr="00FC72A9">
        <w:drawing>
          <wp:anchor distT="0" distB="0" distL="114300" distR="114300" simplePos="0" relativeHeight="251661312" behindDoc="0" locked="0" layoutInCell="1" allowOverlap="1" wp14:anchorId="32799BDD" wp14:editId="7E5D319E">
            <wp:simplePos x="0" y="0"/>
            <wp:positionH relativeFrom="column">
              <wp:posOffset>1929480</wp:posOffset>
            </wp:positionH>
            <wp:positionV relativeFrom="paragraph">
              <wp:posOffset>-724053</wp:posOffset>
            </wp:positionV>
            <wp:extent cx="1223645" cy="1579245"/>
            <wp:effectExtent l="0" t="0" r="0" b="1905"/>
            <wp:wrapNone/>
            <wp:docPr id="1028" name="Picture 4" descr="http://www.clipartkid.com/images/1/hand-open-heavy-outline-by-schplook-another-version-of-the-open-hand-gUD1Yt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://www.clipartkid.com/images/1/hand-open-heavy-outline-by-schplook-another-version-of-the-open-hand-gUD1Yt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5792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2A9">
        <w:drawing>
          <wp:anchor distT="0" distB="0" distL="114300" distR="114300" simplePos="0" relativeHeight="251659264" behindDoc="0" locked="0" layoutInCell="1" allowOverlap="1" wp14:anchorId="54F3804A" wp14:editId="011F93A9">
            <wp:simplePos x="0" y="0"/>
            <wp:positionH relativeFrom="column">
              <wp:posOffset>-349885</wp:posOffset>
            </wp:positionH>
            <wp:positionV relativeFrom="paragraph">
              <wp:posOffset>1462405</wp:posOffset>
            </wp:positionV>
            <wp:extent cx="9411335" cy="4860290"/>
            <wp:effectExtent l="0" t="0" r="0" b="0"/>
            <wp:wrapNone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1133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13B6F" w:rsidSect="00FC72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2A9"/>
    <w:rsid w:val="00156415"/>
    <w:rsid w:val="00CB3C0B"/>
    <w:rsid w:val="00FC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31F24"/>
  <w15:chartTrackingRefBased/>
  <w15:docId w15:val="{2CC1CADF-1414-449C-8725-A58242C8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72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ED19D541</Template>
  <TotalTime>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Beresford</dc:creator>
  <cp:keywords/>
  <dc:description/>
  <cp:lastModifiedBy>Miss C Beresford</cp:lastModifiedBy>
  <cp:revision>1</cp:revision>
  <dcterms:created xsi:type="dcterms:W3CDTF">2020-04-30T16:22:00Z</dcterms:created>
  <dcterms:modified xsi:type="dcterms:W3CDTF">2020-04-30T16:26:00Z</dcterms:modified>
</cp:coreProperties>
</file>