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C17E7" w:rsidTr="009C17E7">
        <w:tc>
          <w:tcPr>
            <w:tcW w:w="3005" w:type="dxa"/>
          </w:tcPr>
          <w:p w:rsidR="009C17E7" w:rsidRPr="003B786A" w:rsidRDefault="009C17E7" w:rsidP="009C17E7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Word</w:t>
            </w:r>
          </w:p>
        </w:tc>
        <w:tc>
          <w:tcPr>
            <w:tcW w:w="3005" w:type="dxa"/>
          </w:tcPr>
          <w:p w:rsidR="009C17E7" w:rsidRPr="003B786A" w:rsidRDefault="003B786A" w:rsidP="009C17E7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Attempt 1</w:t>
            </w:r>
          </w:p>
        </w:tc>
        <w:tc>
          <w:tcPr>
            <w:tcW w:w="3006" w:type="dxa"/>
          </w:tcPr>
          <w:p w:rsidR="009C17E7" w:rsidRPr="003B786A" w:rsidRDefault="003B786A" w:rsidP="009C17E7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Attempt 2</w:t>
            </w:r>
          </w:p>
        </w:tc>
      </w:tr>
      <w:tr w:rsidR="009C17E7" w:rsidTr="009C17E7">
        <w:tc>
          <w:tcPr>
            <w:tcW w:w="3005" w:type="dxa"/>
          </w:tcPr>
          <w:p w:rsidR="009C17E7" w:rsidRPr="003B786A" w:rsidRDefault="009C17E7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accident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</w:t>
            </w:r>
            <w:r w:rsidR="009C17E7" w:rsidRPr="003B786A">
              <w:rPr>
                <w:rFonts w:ascii="Twinkl Cursive Looped" w:hAnsi="Twinkl Cursive Looped"/>
                <w:sz w:val="36"/>
                <w:szCs w:val="36"/>
              </w:rPr>
              <w:t>ccidentally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9C17E7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actual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actually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address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although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answer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appear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arrive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believe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bicycle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breath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build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busy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business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calendar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caught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centre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century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certain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circle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  <w:tr w:rsidR="009C17E7" w:rsidTr="009C17E7">
        <w:tc>
          <w:tcPr>
            <w:tcW w:w="3005" w:type="dxa"/>
          </w:tcPr>
          <w:p w:rsidR="009C17E7" w:rsidRPr="003B786A" w:rsidRDefault="00D43AF6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complete</w:t>
            </w:r>
          </w:p>
        </w:tc>
        <w:tc>
          <w:tcPr>
            <w:tcW w:w="3005" w:type="dxa"/>
          </w:tcPr>
          <w:p w:rsidR="009C17E7" w:rsidRPr="003B786A" w:rsidRDefault="009C17E7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9C17E7" w:rsidRDefault="009C17E7"/>
        </w:tc>
      </w:tr>
    </w:tbl>
    <w:p w:rsidR="00A13B6F" w:rsidRDefault="0054161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tbl>
      <w:tblPr>
        <w:tblStyle w:val="TableGrid"/>
        <w:tblpPr w:leftFromText="180" w:rightFromText="180" w:vertAnchor="text" w:tblpY="-2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B786A" w:rsidTr="003B786A">
        <w:tc>
          <w:tcPr>
            <w:tcW w:w="3005" w:type="dxa"/>
          </w:tcPr>
          <w:p w:rsidR="003B786A" w:rsidRPr="003B786A" w:rsidRDefault="003B786A" w:rsidP="003B786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Word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Attempt 1</w:t>
            </w:r>
          </w:p>
        </w:tc>
        <w:tc>
          <w:tcPr>
            <w:tcW w:w="3006" w:type="dxa"/>
          </w:tcPr>
          <w:p w:rsidR="003B786A" w:rsidRPr="003B786A" w:rsidRDefault="003B786A" w:rsidP="003B786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3B786A">
              <w:rPr>
                <w:rFonts w:ascii="Twinkl Cursive Looped" w:hAnsi="Twinkl Cursive Looped"/>
                <w:sz w:val="36"/>
                <w:szCs w:val="36"/>
              </w:rPr>
              <w:t>Attempt 2</w:t>
            </w:r>
          </w:p>
        </w:tc>
      </w:tr>
      <w:tr w:rsidR="003B786A" w:rsidTr="003B786A">
        <w:tc>
          <w:tcPr>
            <w:tcW w:w="3005" w:type="dxa"/>
          </w:tcPr>
          <w:p w:rsidR="003B786A" w:rsidRPr="003B786A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="003B786A">
              <w:rPr>
                <w:rFonts w:ascii="Twinkl Cursive Looped" w:hAnsi="Twinkl Cursive Looped"/>
                <w:sz w:val="36"/>
                <w:szCs w:val="36"/>
              </w:rPr>
              <w:t>onsider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ontinue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3B786A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decide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escribe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ifferent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ifficult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isappear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arly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arth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ight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="003B786A" w:rsidRPr="00B02C30">
              <w:rPr>
                <w:rFonts w:ascii="Twinkl Cursive Looped" w:hAnsi="Twinkl Cursive Looped"/>
                <w:sz w:val="36"/>
                <w:szCs w:val="36"/>
              </w:rPr>
              <w:t>ighth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nough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xercise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xperience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e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xtreme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f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amous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favourite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February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f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orward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f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orwards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f</w:t>
            </w:r>
            <w:r w:rsidRPr="00B02C30">
              <w:rPr>
                <w:rFonts w:ascii="Twinkl Cursive Looped" w:hAnsi="Twinkl Cursive Looped"/>
                <w:sz w:val="36"/>
                <w:szCs w:val="36"/>
              </w:rPr>
              <w:t>ruit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  <w:tr w:rsidR="003B786A" w:rsidTr="003B786A">
        <w:tc>
          <w:tcPr>
            <w:tcW w:w="3005" w:type="dxa"/>
          </w:tcPr>
          <w:p w:rsidR="003B786A" w:rsidRPr="00B02C30" w:rsidRDefault="00B02C30" w:rsidP="003B786A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grammar</w:t>
            </w:r>
          </w:p>
        </w:tc>
        <w:tc>
          <w:tcPr>
            <w:tcW w:w="3005" w:type="dxa"/>
          </w:tcPr>
          <w:p w:rsidR="003B786A" w:rsidRPr="003B786A" w:rsidRDefault="003B786A" w:rsidP="003B786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3B786A" w:rsidRDefault="003B786A" w:rsidP="003B786A"/>
        </w:tc>
      </w:tr>
    </w:tbl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tbl>
      <w:tblPr>
        <w:tblStyle w:val="TableGrid"/>
        <w:tblpPr w:leftFromText="180" w:rightFromText="180" w:vertAnchor="text" w:horzAnchor="margin" w:tblpY="36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02C30" w:rsidTr="00B02C30">
        <w:tc>
          <w:tcPr>
            <w:tcW w:w="3005" w:type="dxa"/>
          </w:tcPr>
          <w:p w:rsidR="00B02C30" w:rsidRPr="00B02C30" w:rsidRDefault="00B02C30" w:rsidP="00B02C30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lastRenderedPageBreak/>
              <w:t>Word</w:t>
            </w:r>
          </w:p>
        </w:tc>
        <w:tc>
          <w:tcPr>
            <w:tcW w:w="3005" w:type="dxa"/>
          </w:tcPr>
          <w:p w:rsidR="00B02C30" w:rsidRPr="00B02C30" w:rsidRDefault="00B02C30" w:rsidP="00B02C30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Attempt 1</w:t>
            </w:r>
          </w:p>
        </w:tc>
        <w:tc>
          <w:tcPr>
            <w:tcW w:w="3006" w:type="dxa"/>
          </w:tcPr>
          <w:p w:rsidR="00B02C30" w:rsidRPr="00B02C30" w:rsidRDefault="00B02C30" w:rsidP="00B02C30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B02C30">
              <w:rPr>
                <w:rFonts w:ascii="Twinkl Cursive Looped" w:hAnsi="Twinkl Cursive Looped"/>
                <w:sz w:val="36"/>
                <w:szCs w:val="36"/>
              </w:rPr>
              <w:t>Attempt 2</w:t>
            </w:r>
          </w:p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g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roup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g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uard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g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uide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h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eard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h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eart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h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eight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h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istory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i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magine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i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ncrease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i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mportant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i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nterest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i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sland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k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nowledge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l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earn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l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ength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l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ibrary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m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aterial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m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edicine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m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ention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m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inute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54161A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n</w:t>
            </w:r>
            <w:r w:rsidR="00B02C30" w:rsidRPr="00584C33">
              <w:rPr>
                <w:rFonts w:ascii="Twinkl Cursive Looped" w:hAnsi="Twinkl Cursive Looped"/>
                <w:sz w:val="36"/>
                <w:szCs w:val="36"/>
              </w:rPr>
              <w:t>atural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  <w:tr w:rsidR="00B02C30" w:rsidTr="00B02C30">
        <w:tc>
          <w:tcPr>
            <w:tcW w:w="3005" w:type="dxa"/>
          </w:tcPr>
          <w:p w:rsidR="00B02C30" w:rsidRPr="00584C33" w:rsidRDefault="00B02C30" w:rsidP="00B02C30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t>naughty</w:t>
            </w:r>
          </w:p>
        </w:tc>
        <w:tc>
          <w:tcPr>
            <w:tcW w:w="3005" w:type="dxa"/>
          </w:tcPr>
          <w:p w:rsidR="00B02C30" w:rsidRPr="003B786A" w:rsidRDefault="00B02C30" w:rsidP="00B02C30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B02C30" w:rsidRDefault="00B02C30" w:rsidP="00B02C30"/>
        </w:tc>
      </w:tr>
    </w:tbl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tbl>
      <w:tblPr>
        <w:tblStyle w:val="TableGrid"/>
        <w:tblpPr w:leftFromText="180" w:rightFromText="180" w:vertAnchor="text" w:horzAnchor="margin" w:tblpY="24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84C33" w:rsidTr="00584C33">
        <w:tc>
          <w:tcPr>
            <w:tcW w:w="3005" w:type="dxa"/>
          </w:tcPr>
          <w:p w:rsidR="00584C33" w:rsidRPr="00584C33" w:rsidRDefault="00584C33" w:rsidP="00584C33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lastRenderedPageBreak/>
              <w:t>Word</w:t>
            </w:r>
          </w:p>
        </w:tc>
        <w:tc>
          <w:tcPr>
            <w:tcW w:w="3005" w:type="dxa"/>
          </w:tcPr>
          <w:p w:rsidR="00584C33" w:rsidRPr="00584C33" w:rsidRDefault="00584C33" w:rsidP="00584C33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t>Attempt 1</w:t>
            </w:r>
          </w:p>
        </w:tc>
        <w:tc>
          <w:tcPr>
            <w:tcW w:w="3006" w:type="dxa"/>
          </w:tcPr>
          <w:p w:rsidR="00584C33" w:rsidRPr="00584C33" w:rsidRDefault="00584C33" w:rsidP="00584C33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t>Attempt 2</w:t>
            </w:r>
          </w:p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n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otice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o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ccasion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o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ccasionally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o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ften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o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pposite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84C33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t>ordinary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articular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eculiar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erhaps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opular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osition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ossess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ossession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ossible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otatoes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ressure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robably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romise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p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urpose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q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uarter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4161A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q</w:t>
            </w:r>
            <w:r w:rsidR="00584C33" w:rsidRPr="00584C33">
              <w:rPr>
                <w:rFonts w:ascii="Twinkl Cursive Looped" w:hAnsi="Twinkl Cursive Looped"/>
                <w:sz w:val="36"/>
                <w:szCs w:val="36"/>
              </w:rPr>
              <w:t>uestion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  <w:tr w:rsidR="00584C33" w:rsidTr="00584C33">
        <w:tc>
          <w:tcPr>
            <w:tcW w:w="3005" w:type="dxa"/>
          </w:tcPr>
          <w:p w:rsidR="00584C33" w:rsidRPr="00584C33" w:rsidRDefault="00584C33" w:rsidP="00584C33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584C33">
              <w:rPr>
                <w:rFonts w:ascii="Twinkl Cursive Looped" w:hAnsi="Twinkl Cursive Looped"/>
                <w:sz w:val="36"/>
                <w:szCs w:val="36"/>
              </w:rPr>
              <w:t>recent</w:t>
            </w:r>
          </w:p>
        </w:tc>
        <w:tc>
          <w:tcPr>
            <w:tcW w:w="3005" w:type="dxa"/>
          </w:tcPr>
          <w:p w:rsidR="00584C33" w:rsidRPr="003B786A" w:rsidRDefault="00584C33" w:rsidP="00584C33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84C33" w:rsidRDefault="00584C33" w:rsidP="00584C33"/>
        </w:tc>
      </w:tr>
    </w:tbl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p w:rsidR="003B786A" w:rsidRDefault="003B786A"/>
    <w:tbl>
      <w:tblPr>
        <w:tblStyle w:val="TableGrid"/>
        <w:tblpPr w:leftFromText="180" w:rightFromText="180" w:vertAnchor="text" w:horzAnchor="margin" w:tblpY="354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4161A">
              <w:rPr>
                <w:rFonts w:ascii="Twinkl Cursive Looped" w:hAnsi="Twinkl Cursive Looped"/>
                <w:sz w:val="36"/>
                <w:szCs w:val="36"/>
              </w:rPr>
              <w:lastRenderedPageBreak/>
              <w:t>Word</w:t>
            </w:r>
          </w:p>
        </w:tc>
        <w:tc>
          <w:tcPr>
            <w:tcW w:w="3005" w:type="dxa"/>
          </w:tcPr>
          <w:p w:rsidR="0054161A" w:rsidRPr="0054161A" w:rsidRDefault="0054161A" w:rsidP="0054161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4161A">
              <w:rPr>
                <w:rFonts w:ascii="Twinkl Cursive Looped" w:hAnsi="Twinkl Cursive Looped"/>
                <w:sz w:val="36"/>
                <w:szCs w:val="36"/>
              </w:rPr>
              <w:t>Attempt 1</w:t>
            </w:r>
          </w:p>
        </w:tc>
        <w:tc>
          <w:tcPr>
            <w:tcW w:w="3006" w:type="dxa"/>
          </w:tcPr>
          <w:p w:rsidR="0054161A" w:rsidRPr="0054161A" w:rsidRDefault="0054161A" w:rsidP="0054161A">
            <w:pPr>
              <w:jc w:val="center"/>
              <w:rPr>
                <w:rFonts w:ascii="Twinkl Cursive Looped" w:hAnsi="Twinkl Cursive Looped"/>
                <w:sz w:val="36"/>
                <w:szCs w:val="36"/>
              </w:rPr>
            </w:pPr>
            <w:r w:rsidRPr="0054161A">
              <w:rPr>
                <w:rFonts w:ascii="Twinkl Cursive Looped" w:hAnsi="Twinkl Cursive Looped"/>
                <w:sz w:val="36"/>
                <w:szCs w:val="36"/>
              </w:rPr>
              <w:t>Attempt 2</w:t>
            </w:r>
          </w:p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r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egular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r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eign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r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emember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entence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eparate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pecial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traight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trange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trength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uppose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urprise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herefore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hough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hought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hrough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v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arious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w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eight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w</w:t>
            </w:r>
            <w:r w:rsidRPr="0054161A">
              <w:rPr>
                <w:rFonts w:ascii="Twinkl Cursive Looped" w:hAnsi="Twinkl Cursive Looped"/>
                <w:sz w:val="36"/>
                <w:szCs w:val="36"/>
              </w:rPr>
              <w:t>oman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54161A" w:rsidRDefault="0054161A" w:rsidP="0054161A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54161A">
              <w:rPr>
                <w:rFonts w:ascii="Twinkl Cursive Looped" w:hAnsi="Twinkl Cursive Looped"/>
                <w:sz w:val="36"/>
                <w:szCs w:val="36"/>
              </w:rPr>
              <w:t>women</w:t>
            </w: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D43AF6" w:rsidRDefault="0054161A" w:rsidP="0054161A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D43AF6" w:rsidRDefault="0054161A" w:rsidP="0054161A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  <w:tr w:rsidR="0054161A" w:rsidTr="0054161A">
        <w:tc>
          <w:tcPr>
            <w:tcW w:w="3005" w:type="dxa"/>
          </w:tcPr>
          <w:p w:rsidR="0054161A" w:rsidRPr="00D43AF6" w:rsidRDefault="0054161A" w:rsidP="0054161A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005" w:type="dxa"/>
          </w:tcPr>
          <w:p w:rsidR="0054161A" w:rsidRPr="003B786A" w:rsidRDefault="0054161A" w:rsidP="0054161A">
            <w:pPr>
              <w:rPr>
                <w:rStyle w:val="SubtleReference"/>
                <w:rFonts w:ascii="Twinkl Cursive Looped" w:hAnsi="Twinkl Cursive Looped"/>
              </w:rPr>
            </w:pPr>
          </w:p>
        </w:tc>
        <w:tc>
          <w:tcPr>
            <w:tcW w:w="3006" w:type="dxa"/>
          </w:tcPr>
          <w:p w:rsidR="0054161A" w:rsidRDefault="0054161A" w:rsidP="0054161A"/>
        </w:tc>
      </w:tr>
    </w:tbl>
    <w:p w:rsidR="003B786A" w:rsidRDefault="003B786A"/>
    <w:p w:rsidR="003B786A" w:rsidRDefault="003B786A"/>
    <w:p w:rsidR="003B786A" w:rsidRDefault="003B786A">
      <w:bookmarkStart w:id="0" w:name="_GoBack"/>
      <w:bookmarkEnd w:id="0"/>
    </w:p>
    <w:p w:rsidR="003B786A" w:rsidRDefault="003B786A"/>
    <w:p w:rsidR="003B786A" w:rsidRDefault="003B786A"/>
    <w:p w:rsidR="003B786A" w:rsidRDefault="003B786A"/>
    <w:sectPr w:rsidR="003B78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86A" w:rsidRDefault="003B786A" w:rsidP="003B786A">
      <w:pPr>
        <w:spacing w:after="0" w:line="240" w:lineRule="auto"/>
      </w:pPr>
      <w:r>
        <w:separator/>
      </w:r>
    </w:p>
  </w:endnote>
  <w:endnote w:type="continuationSeparator" w:id="0">
    <w:p w:rsidR="003B786A" w:rsidRDefault="003B786A" w:rsidP="003B7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86A" w:rsidRDefault="003B786A" w:rsidP="003B786A">
      <w:pPr>
        <w:spacing w:after="0" w:line="240" w:lineRule="auto"/>
      </w:pPr>
      <w:r>
        <w:separator/>
      </w:r>
    </w:p>
  </w:footnote>
  <w:footnote w:type="continuationSeparator" w:id="0">
    <w:p w:rsidR="003B786A" w:rsidRDefault="003B786A" w:rsidP="003B7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86A" w:rsidRPr="003B786A" w:rsidRDefault="003B786A">
    <w:pPr>
      <w:pStyle w:val="Header"/>
      <w:rPr>
        <w:rFonts w:ascii="Twinkl Cursive Looped" w:hAnsi="Twinkl Cursive Looped"/>
        <w:sz w:val="32"/>
        <w:szCs w:val="32"/>
      </w:rPr>
    </w:pPr>
    <w:r w:rsidRPr="003B786A">
      <w:rPr>
        <w:rFonts w:ascii="Twinkl Cursive Looped" w:hAnsi="Twinkl Cursive Looped"/>
        <w:sz w:val="32"/>
        <w:szCs w:val="32"/>
      </w:rPr>
      <w:t>Year 3 &amp; 4 common exception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E7"/>
    <w:rsid w:val="00156415"/>
    <w:rsid w:val="003B786A"/>
    <w:rsid w:val="0054161A"/>
    <w:rsid w:val="00584C33"/>
    <w:rsid w:val="009C17E7"/>
    <w:rsid w:val="00B02C30"/>
    <w:rsid w:val="00CB3C0B"/>
    <w:rsid w:val="00D4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DD70E"/>
  <w15:chartTrackingRefBased/>
  <w15:docId w15:val="{9B09AB68-A648-491C-972D-163960DE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1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Reference">
    <w:name w:val="Subtle Reference"/>
    <w:basedOn w:val="DefaultParagraphFont"/>
    <w:uiPriority w:val="31"/>
    <w:qFormat/>
    <w:rsid w:val="003B786A"/>
    <w:rPr>
      <w:smallCaps/>
      <w:color w:val="5A5A5A" w:themeColor="text1" w:themeTint="A5"/>
    </w:rPr>
  </w:style>
  <w:style w:type="paragraph" w:styleId="Header">
    <w:name w:val="header"/>
    <w:basedOn w:val="Normal"/>
    <w:link w:val="HeaderChar"/>
    <w:uiPriority w:val="99"/>
    <w:unhideWhenUsed/>
    <w:rsid w:val="003B78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86A"/>
  </w:style>
  <w:style w:type="paragraph" w:styleId="Footer">
    <w:name w:val="footer"/>
    <w:basedOn w:val="Normal"/>
    <w:link w:val="FooterChar"/>
    <w:uiPriority w:val="99"/>
    <w:unhideWhenUsed/>
    <w:rsid w:val="003B78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3E9F31E5</Template>
  <TotalTime>35</TotalTime>
  <Pages>5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Beresford</dc:creator>
  <cp:keywords/>
  <dc:description/>
  <cp:lastModifiedBy>Miss C Beresford</cp:lastModifiedBy>
  <cp:revision>1</cp:revision>
  <dcterms:created xsi:type="dcterms:W3CDTF">2019-09-02T11:18:00Z</dcterms:created>
  <dcterms:modified xsi:type="dcterms:W3CDTF">2019-09-02T11:53:00Z</dcterms:modified>
</cp:coreProperties>
</file>